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B3A" w:rsidRPr="00D82443" w:rsidRDefault="00043B3A" w:rsidP="00D82443">
      <w:pPr>
        <w:jc w:val="right"/>
        <w:rPr>
          <w:rFonts w:ascii="Arial" w:hAnsi="Arial" w:cs="Arial"/>
          <w:noProof/>
          <w:sz w:val="20"/>
          <w:szCs w:val="20"/>
        </w:rPr>
      </w:pPr>
    </w:p>
    <w:p w:rsidR="00D82443" w:rsidRPr="00D82443" w:rsidRDefault="00D82443">
      <w:pPr>
        <w:rPr>
          <w:rFonts w:ascii="Arial" w:hAnsi="Arial" w:cs="Arial"/>
        </w:rPr>
      </w:pPr>
      <w:r w:rsidRPr="00D82443">
        <w:rPr>
          <w:rFonts w:ascii="Arial" w:hAnsi="Arial" w:cs="Arial"/>
          <w:noProof/>
          <w:color w:val="34BDE7"/>
          <w:sz w:val="20"/>
          <w:szCs w:val="20"/>
          <w:lang w:eastAsia="nl-NL"/>
        </w:rPr>
        <w:drawing>
          <wp:inline distT="0" distB="0" distL="0" distR="0" wp14:anchorId="3D230FAD" wp14:editId="051D2A55">
            <wp:extent cx="5760720" cy="1267396"/>
            <wp:effectExtent l="0" t="0" r="0" b="9525"/>
            <wp:docPr id="1" name="Afbeelding 1" descr="Logo">
              <a:hlinkClick xmlns:a="http://schemas.openxmlformats.org/drawingml/2006/main" r:id="rId8" tooltip="&quot;Sta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>
                      <a:hlinkClick r:id="rId8" tooltip="&quot;Sta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6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B3A" w:rsidRPr="00D82443" w:rsidRDefault="00C50FDB" w:rsidP="00D82443">
      <w:pPr>
        <w:pStyle w:val="Geenafstand"/>
      </w:pPr>
      <w:r>
        <w:t>Basisschool de Boogerd</w:t>
      </w:r>
      <w:r w:rsidR="00043B3A" w:rsidRPr="00D82443">
        <w:t xml:space="preserve"> heeft gekozen </w:t>
      </w:r>
      <w:r w:rsidR="002D3904">
        <w:t>voor een</w:t>
      </w:r>
      <w:r w:rsidR="00D82443" w:rsidRPr="00D82443">
        <w:t xml:space="preserve"> communicatieplatform bij </w:t>
      </w:r>
      <w:proofErr w:type="spellStart"/>
      <w:r w:rsidR="00D82443" w:rsidRPr="00D82443">
        <w:t>Social</w:t>
      </w:r>
      <w:proofErr w:type="spellEnd"/>
      <w:r w:rsidR="00D82443" w:rsidRPr="00D82443">
        <w:t xml:space="preserve"> Schools.  </w:t>
      </w:r>
    </w:p>
    <w:p w:rsidR="00C165C9" w:rsidRDefault="008E744F" w:rsidP="00D82443">
      <w:pPr>
        <w:pStyle w:val="Geenafstand"/>
      </w:pPr>
      <w:r>
        <w:t>Dit is een beveiligde omge</w:t>
      </w:r>
      <w:r w:rsidR="002D3904">
        <w:t xml:space="preserve">ving waar alleen </w:t>
      </w:r>
      <w:r>
        <w:t>ouders</w:t>
      </w:r>
      <w:r w:rsidR="002D3904">
        <w:t xml:space="preserve"> en het team</w:t>
      </w:r>
      <w:r>
        <w:t xml:space="preserve"> aan kunnen deelnemen. </w:t>
      </w:r>
    </w:p>
    <w:p w:rsidR="00C165C9" w:rsidRDefault="00C165C9" w:rsidP="00D82443">
      <w:pPr>
        <w:pStyle w:val="Geenafstand"/>
      </w:pPr>
    </w:p>
    <w:p w:rsidR="00C165C9" w:rsidRPr="00C165C9" w:rsidRDefault="00C165C9" w:rsidP="00D82443">
      <w:pPr>
        <w:pStyle w:val="Geenafstand"/>
        <w:rPr>
          <w:b/>
        </w:rPr>
      </w:pPr>
      <w:r w:rsidRPr="00C165C9">
        <w:rPr>
          <w:b/>
        </w:rPr>
        <w:t>Belangrijk:</w:t>
      </w:r>
    </w:p>
    <w:p w:rsidR="00D82443" w:rsidRDefault="00C165C9" w:rsidP="00D82443">
      <w:pPr>
        <w:pStyle w:val="Geenafstand"/>
      </w:pPr>
      <w:r>
        <w:t>Als ouders kunt u foto’s bewaren voor uw eigen collectie en wij vragen u om dit niet verder te delen via andere communicatiekanalen!</w:t>
      </w:r>
    </w:p>
    <w:p w:rsidR="008E744F" w:rsidRDefault="008E744F" w:rsidP="00D82443">
      <w:pPr>
        <w:pStyle w:val="Geenafstand"/>
      </w:pPr>
    </w:p>
    <w:p w:rsidR="00C165C9" w:rsidRDefault="00C165C9" w:rsidP="00D82443">
      <w:pPr>
        <w:pStyle w:val="Geenafstand"/>
      </w:pPr>
    </w:p>
    <w:p w:rsidR="008E744F" w:rsidRDefault="008E744F" w:rsidP="00D82443">
      <w:pPr>
        <w:pStyle w:val="Geenafstand"/>
      </w:pPr>
      <w:r>
        <w:t>Hieronder kunt u opzoeken hoe ons communicatieplatform werkt: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67067817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E744F" w:rsidRDefault="008E744F">
          <w:pPr>
            <w:pStyle w:val="Kopvaninhoudsopgave"/>
          </w:pPr>
          <w:r>
            <w:t>Inhoud</w:t>
          </w:r>
        </w:p>
        <w:p w:rsidR="00911808" w:rsidRDefault="008E744F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7916821" w:history="1">
            <w:r w:rsidR="00911808" w:rsidRPr="00332ED4">
              <w:rPr>
                <w:rStyle w:val="Hyperlink"/>
                <w:noProof/>
              </w:rPr>
              <w:t>Aanmelden bij Social Schools</w:t>
            </w:r>
            <w:r w:rsidR="00911808">
              <w:rPr>
                <w:noProof/>
                <w:webHidden/>
              </w:rPr>
              <w:tab/>
            </w:r>
            <w:r w:rsidR="00911808">
              <w:rPr>
                <w:noProof/>
                <w:webHidden/>
              </w:rPr>
              <w:fldChar w:fldCharType="begin"/>
            </w:r>
            <w:r w:rsidR="00911808">
              <w:rPr>
                <w:noProof/>
                <w:webHidden/>
              </w:rPr>
              <w:instrText xml:space="preserve"> PAGEREF _Toc497916821 \h </w:instrText>
            </w:r>
            <w:r w:rsidR="00911808">
              <w:rPr>
                <w:noProof/>
                <w:webHidden/>
              </w:rPr>
            </w:r>
            <w:r w:rsidR="00911808">
              <w:rPr>
                <w:noProof/>
                <w:webHidden/>
              </w:rPr>
              <w:fldChar w:fldCharType="separate"/>
            </w:r>
            <w:r w:rsidR="005D570E">
              <w:rPr>
                <w:noProof/>
                <w:webHidden/>
              </w:rPr>
              <w:t>2</w:t>
            </w:r>
            <w:r w:rsidR="00911808">
              <w:rPr>
                <w:noProof/>
                <w:webHidden/>
              </w:rPr>
              <w:fldChar w:fldCharType="end"/>
            </w:r>
          </w:hyperlink>
        </w:p>
        <w:p w:rsidR="00911808" w:rsidRDefault="005D570E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97916822" w:history="1">
            <w:r w:rsidR="00911808" w:rsidRPr="00332ED4">
              <w:rPr>
                <w:rStyle w:val="Hyperlink"/>
                <w:noProof/>
              </w:rPr>
              <w:t>Inloggen op Social Schools</w:t>
            </w:r>
            <w:r w:rsidR="00911808">
              <w:rPr>
                <w:noProof/>
                <w:webHidden/>
              </w:rPr>
              <w:tab/>
            </w:r>
            <w:r w:rsidR="00911808">
              <w:rPr>
                <w:noProof/>
                <w:webHidden/>
              </w:rPr>
              <w:fldChar w:fldCharType="begin"/>
            </w:r>
            <w:r w:rsidR="00911808">
              <w:rPr>
                <w:noProof/>
                <w:webHidden/>
              </w:rPr>
              <w:instrText xml:space="preserve"> PAGEREF _Toc497916822 \h </w:instrText>
            </w:r>
            <w:r w:rsidR="00911808">
              <w:rPr>
                <w:noProof/>
                <w:webHidden/>
              </w:rPr>
            </w:r>
            <w:r w:rsidR="0091180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911808">
              <w:rPr>
                <w:noProof/>
                <w:webHidden/>
              </w:rPr>
              <w:fldChar w:fldCharType="end"/>
            </w:r>
          </w:hyperlink>
        </w:p>
        <w:p w:rsidR="00911808" w:rsidRDefault="005D570E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97916823" w:history="1">
            <w:r w:rsidR="00911808" w:rsidRPr="00332ED4">
              <w:rPr>
                <w:rStyle w:val="Hyperlink"/>
                <w:noProof/>
              </w:rPr>
              <w:t>Wat kunt u doen binnen ons communicatieplatform?</w:t>
            </w:r>
            <w:r w:rsidR="00911808">
              <w:rPr>
                <w:noProof/>
                <w:webHidden/>
              </w:rPr>
              <w:tab/>
            </w:r>
            <w:r w:rsidR="00911808">
              <w:rPr>
                <w:noProof/>
                <w:webHidden/>
              </w:rPr>
              <w:fldChar w:fldCharType="begin"/>
            </w:r>
            <w:r w:rsidR="00911808">
              <w:rPr>
                <w:noProof/>
                <w:webHidden/>
              </w:rPr>
              <w:instrText xml:space="preserve"> PAGEREF _Toc497916823 \h </w:instrText>
            </w:r>
            <w:r w:rsidR="00911808">
              <w:rPr>
                <w:noProof/>
                <w:webHidden/>
              </w:rPr>
            </w:r>
            <w:r w:rsidR="0091180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911808">
              <w:rPr>
                <w:noProof/>
                <w:webHidden/>
              </w:rPr>
              <w:fldChar w:fldCharType="end"/>
            </w:r>
          </w:hyperlink>
        </w:p>
        <w:p w:rsidR="00911808" w:rsidRDefault="005D570E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97916824" w:history="1">
            <w:r w:rsidR="00911808" w:rsidRPr="00332ED4">
              <w:rPr>
                <w:rStyle w:val="Hyperlink"/>
                <w:noProof/>
              </w:rPr>
              <w:t>Startpagina</w:t>
            </w:r>
            <w:r w:rsidR="00911808">
              <w:rPr>
                <w:noProof/>
                <w:webHidden/>
              </w:rPr>
              <w:tab/>
            </w:r>
            <w:r w:rsidR="00911808">
              <w:rPr>
                <w:noProof/>
                <w:webHidden/>
              </w:rPr>
              <w:fldChar w:fldCharType="begin"/>
            </w:r>
            <w:r w:rsidR="00911808">
              <w:rPr>
                <w:noProof/>
                <w:webHidden/>
              </w:rPr>
              <w:instrText xml:space="preserve"> PAGEREF _Toc497916824 \h </w:instrText>
            </w:r>
            <w:r w:rsidR="00911808">
              <w:rPr>
                <w:noProof/>
                <w:webHidden/>
              </w:rPr>
            </w:r>
            <w:r w:rsidR="0091180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911808">
              <w:rPr>
                <w:noProof/>
                <w:webHidden/>
              </w:rPr>
              <w:fldChar w:fldCharType="end"/>
            </w:r>
          </w:hyperlink>
        </w:p>
        <w:p w:rsidR="00911808" w:rsidRDefault="005D570E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97916825" w:history="1">
            <w:r w:rsidR="00911808" w:rsidRPr="00332ED4">
              <w:rPr>
                <w:rStyle w:val="Hyperlink"/>
                <w:noProof/>
              </w:rPr>
              <w:t>Nieuws</w:t>
            </w:r>
            <w:r w:rsidR="00911808">
              <w:rPr>
                <w:noProof/>
                <w:webHidden/>
              </w:rPr>
              <w:tab/>
            </w:r>
            <w:r w:rsidR="00911808">
              <w:rPr>
                <w:noProof/>
                <w:webHidden/>
              </w:rPr>
              <w:fldChar w:fldCharType="begin"/>
            </w:r>
            <w:r w:rsidR="00911808">
              <w:rPr>
                <w:noProof/>
                <w:webHidden/>
              </w:rPr>
              <w:instrText xml:space="preserve"> PAGEREF _Toc497916825 \h </w:instrText>
            </w:r>
            <w:r w:rsidR="00911808">
              <w:rPr>
                <w:noProof/>
                <w:webHidden/>
              </w:rPr>
            </w:r>
            <w:r w:rsidR="0091180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911808">
              <w:rPr>
                <w:noProof/>
                <w:webHidden/>
              </w:rPr>
              <w:fldChar w:fldCharType="end"/>
            </w:r>
          </w:hyperlink>
        </w:p>
        <w:p w:rsidR="00911808" w:rsidRDefault="005D570E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97916826" w:history="1">
            <w:r w:rsidR="00911808" w:rsidRPr="00332ED4">
              <w:rPr>
                <w:rStyle w:val="Hyperlink"/>
                <w:noProof/>
              </w:rPr>
              <w:t>Profiel</w:t>
            </w:r>
            <w:r w:rsidR="00911808">
              <w:rPr>
                <w:noProof/>
                <w:webHidden/>
              </w:rPr>
              <w:tab/>
            </w:r>
            <w:r w:rsidR="00911808">
              <w:rPr>
                <w:noProof/>
                <w:webHidden/>
              </w:rPr>
              <w:fldChar w:fldCharType="begin"/>
            </w:r>
            <w:r w:rsidR="00911808">
              <w:rPr>
                <w:noProof/>
                <w:webHidden/>
              </w:rPr>
              <w:instrText xml:space="preserve"> PAGEREF _Toc497916826 \h </w:instrText>
            </w:r>
            <w:r w:rsidR="00911808">
              <w:rPr>
                <w:noProof/>
                <w:webHidden/>
              </w:rPr>
            </w:r>
            <w:r w:rsidR="0091180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911808">
              <w:rPr>
                <w:noProof/>
                <w:webHidden/>
              </w:rPr>
              <w:fldChar w:fldCharType="end"/>
            </w:r>
          </w:hyperlink>
        </w:p>
        <w:p w:rsidR="00911808" w:rsidRDefault="005D570E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97916827" w:history="1">
            <w:r w:rsidR="00911808" w:rsidRPr="00332ED4">
              <w:rPr>
                <w:rStyle w:val="Hyperlink"/>
                <w:noProof/>
              </w:rPr>
              <w:t>Mijn agenda</w:t>
            </w:r>
            <w:r w:rsidR="00911808">
              <w:rPr>
                <w:noProof/>
                <w:webHidden/>
              </w:rPr>
              <w:tab/>
            </w:r>
            <w:r w:rsidR="00911808">
              <w:rPr>
                <w:noProof/>
                <w:webHidden/>
              </w:rPr>
              <w:fldChar w:fldCharType="begin"/>
            </w:r>
            <w:r w:rsidR="00911808">
              <w:rPr>
                <w:noProof/>
                <w:webHidden/>
              </w:rPr>
              <w:instrText xml:space="preserve"> PAGEREF _Toc497916827 \h </w:instrText>
            </w:r>
            <w:r w:rsidR="00911808">
              <w:rPr>
                <w:noProof/>
                <w:webHidden/>
              </w:rPr>
            </w:r>
            <w:r w:rsidR="0091180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911808">
              <w:rPr>
                <w:noProof/>
                <w:webHidden/>
              </w:rPr>
              <w:fldChar w:fldCharType="end"/>
            </w:r>
          </w:hyperlink>
        </w:p>
        <w:p w:rsidR="00911808" w:rsidRDefault="005D570E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97916828" w:history="1">
            <w:r w:rsidR="00911808" w:rsidRPr="00332ED4">
              <w:rPr>
                <w:rStyle w:val="Hyperlink"/>
                <w:noProof/>
              </w:rPr>
              <w:t>Naam van uw kind(eren)</w:t>
            </w:r>
            <w:r w:rsidR="00911808">
              <w:rPr>
                <w:noProof/>
                <w:webHidden/>
              </w:rPr>
              <w:tab/>
            </w:r>
            <w:r w:rsidR="00911808">
              <w:rPr>
                <w:noProof/>
                <w:webHidden/>
              </w:rPr>
              <w:fldChar w:fldCharType="begin"/>
            </w:r>
            <w:r w:rsidR="00911808">
              <w:rPr>
                <w:noProof/>
                <w:webHidden/>
              </w:rPr>
              <w:instrText xml:space="preserve"> PAGEREF _Toc497916828 \h </w:instrText>
            </w:r>
            <w:r w:rsidR="00911808">
              <w:rPr>
                <w:noProof/>
                <w:webHidden/>
              </w:rPr>
            </w:r>
            <w:r w:rsidR="0091180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911808">
              <w:rPr>
                <w:noProof/>
                <w:webHidden/>
              </w:rPr>
              <w:fldChar w:fldCharType="end"/>
            </w:r>
          </w:hyperlink>
        </w:p>
        <w:p w:rsidR="00911808" w:rsidRDefault="005D570E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497916829" w:history="1">
            <w:r w:rsidR="00911808" w:rsidRPr="00332ED4">
              <w:rPr>
                <w:rStyle w:val="Hyperlink"/>
                <w:noProof/>
              </w:rPr>
              <w:t>Support van Social Schools</w:t>
            </w:r>
            <w:r w:rsidR="00911808">
              <w:rPr>
                <w:noProof/>
                <w:webHidden/>
              </w:rPr>
              <w:tab/>
            </w:r>
            <w:r w:rsidR="00911808">
              <w:rPr>
                <w:noProof/>
                <w:webHidden/>
              </w:rPr>
              <w:fldChar w:fldCharType="begin"/>
            </w:r>
            <w:r w:rsidR="00911808">
              <w:rPr>
                <w:noProof/>
                <w:webHidden/>
              </w:rPr>
              <w:instrText xml:space="preserve"> PAGEREF _Toc497916829 \h </w:instrText>
            </w:r>
            <w:r w:rsidR="00911808">
              <w:rPr>
                <w:noProof/>
                <w:webHidden/>
              </w:rPr>
            </w:r>
            <w:r w:rsidR="0091180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911808">
              <w:rPr>
                <w:noProof/>
                <w:webHidden/>
              </w:rPr>
              <w:fldChar w:fldCharType="end"/>
            </w:r>
          </w:hyperlink>
        </w:p>
        <w:p w:rsidR="008E744F" w:rsidRDefault="008E744F">
          <w:r>
            <w:rPr>
              <w:b/>
              <w:bCs/>
            </w:rPr>
            <w:fldChar w:fldCharType="end"/>
          </w:r>
        </w:p>
      </w:sdtContent>
    </w:sdt>
    <w:p w:rsidR="008E744F" w:rsidRDefault="00C165C9">
      <w:r>
        <w:t>Mocht u hierna nog vragen hebben, stelt ze gerust aan de leerkracht van uw kind(eren)!</w:t>
      </w:r>
      <w:r w:rsidR="008E744F">
        <w:br w:type="page"/>
      </w:r>
    </w:p>
    <w:p w:rsidR="008E744F" w:rsidRDefault="007D5C27" w:rsidP="008E744F">
      <w:pPr>
        <w:pStyle w:val="Kop1"/>
      </w:pPr>
      <w:bookmarkStart w:id="0" w:name="_Toc497916821"/>
      <w:r>
        <w:lastRenderedPageBreak/>
        <w:t xml:space="preserve">Aanmelden bij </w:t>
      </w:r>
      <w:proofErr w:type="spellStart"/>
      <w:r w:rsidR="008E744F">
        <w:t>Social</w:t>
      </w:r>
      <w:proofErr w:type="spellEnd"/>
      <w:r w:rsidR="008E744F">
        <w:t xml:space="preserve"> Schools</w:t>
      </w:r>
      <w:bookmarkStart w:id="1" w:name="_GoBack"/>
      <w:bookmarkEnd w:id="0"/>
      <w:bookmarkEnd w:id="1"/>
    </w:p>
    <w:p w:rsidR="00C50FDB" w:rsidRPr="00C50FDB" w:rsidRDefault="00C50FDB" w:rsidP="00C50FDB"/>
    <w:p w:rsidR="00C50FDB" w:rsidRDefault="005D570E" w:rsidP="00C50FDB">
      <w:hyperlink r:id="rId10" w:history="1">
        <w:r w:rsidR="00C50FDB" w:rsidRPr="00F63191">
          <w:rPr>
            <w:rStyle w:val="Hyperlink"/>
          </w:rPr>
          <w:t>https://rk-deboogerd.socialschools.nl/accounts/login/</w:t>
        </w:r>
      </w:hyperlink>
    </w:p>
    <w:p w:rsidR="008E744F" w:rsidRDefault="008E744F" w:rsidP="00D82443">
      <w:pPr>
        <w:pStyle w:val="Geenafstand"/>
      </w:pPr>
      <w:r>
        <w:t>Op deze pagina kunt u voor onze school inloggen op het communicatieplatform.</w:t>
      </w:r>
    </w:p>
    <w:p w:rsidR="008E744F" w:rsidRDefault="008E744F" w:rsidP="00D82443">
      <w:pPr>
        <w:pStyle w:val="Geenafstand"/>
      </w:pPr>
    </w:p>
    <w:p w:rsidR="008E744F" w:rsidRDefault="008E744F" w:rsidP="00D82443">
      <w:pPr>
        <w:pStyle w:val="Geenafstand"/>
      </w:pPr>
      <w:r>
        <w:t>U krijgt een mail van school met daarin een uitnodiging om deel te nemen. Hieronder ziet u een voorbeeld van de uitnodiging. Mocht u deze niet ontvangen hebben, wilt u dan kijken in uw ongewenste email.</w:t>
      </w:r>
    </w:p>
    <w:p w:rsidR="00C50FDB" w:rsidRDefault="00C50FDB" w:rsidP="00D82443">
      <w:pPr>
        <w:pStyle w:val="Geenafstand"/>
      </w:pPr>
    </w:p>
    <w:p w:rsidR="00885754" w:rsidRDefault="007D5C27" w:rsidP="008E744F">
      <w:r>
        <w:t>Als u op deze activatielink kli</w:t>
      </w:r>
      <w:r w:rsidR="008E744F">
        <w:t xml:space="preserve">kt </w:t>
      </w:r>
      <w:r w:rsidR="00C50FDB">
        <w:t xml:space="preserve">(zie een voorbeeld hieronder) </w:t>
      </w:r>
      <w:r w:rsidR="008E744F">
        <w:t>wordt u gevraagd om gegevens in te vullen.</w:t>
      </w:r>
      <w:r>
        <w:t xml:space="preserve"> U kunt h</w:t>
      </w:r>
      <w:r w:rsidR="00C50FDB">
        <w:t>ierbij ook aangeven voor wie deze gegevens zichtbaar zijn</w:t>
      </w:r>
      <w:r>
        <w:t>.</w:t>
      </w:r>
    </w:p>
    <w:p w:rsidR="00C50FDB" w:rsidRDefault="005D570E">
      <w:hyperlink r:id="rId11" w:history="1">
        <w:r w:rsidR="00C50FDB" w:rsidRPr="00F63191">
          <w:rPr>
            <w:rStyle w:val="Hyperlink"/>
          </w:rPr>
          <w:t>http://rk-deboogerd.socialschools.nl/register/invite/fbgeert</w:t>
        </w:r>
      </w:hyperlink>
    </w:p>
    <w:p w:rsidR="007D5C27" w:rsidRDefault="007D5C27">
      <w:r>
        <w:br w:type="page"/>
      </w:r>
    </w:p>
    <w:p w:rsidR="008E744F" w:rsidRDefault="007D5C27" w:rsidP="007D5C27">
      <w:pPr>
        <w:pStyle w:val="Kop1"/>
      </w:pPr>
      <w:bookmarkStart w:id="2" w:name="_Toc497916822"/>
      <w:r>
        <w:lastRenderedPageBreak/>
        <w:t xml:space="preserve">Inloggen op </w:t>
      </w:r>
      <w:proofErr w:type="spellStart"/>
      <w:r>
        <w:t>Social</w:t>
      </w:r>
      <w:proofErr w:type="spellEnd"/>
      <w:r>
        <w:t xml:space="preserve"> Schools</w:t>
      </w:r>
      <w:bookmarkEnd w:id="2"/>
    </w:p>
    <w:p w:rsidR="00C50FDB" w:rsidRPr="00C50FDB" w:rsidRDefault="005D570E" w:rsidP="00C50FDB">
      <w:hyperlink r:id="rId12" w:history="1">
        <w:r w:rsidR="00C50FDB" w:rsidRPr="00F63191">
          <w:rPr>
            <w:rStyle w:val="Hyperlink"/>
          </w:rPr>
          <w:t>https://rk-deboogerd.socialschools.nl/accounts/login/</w:t>
        </w:r>
      </w:hyperlink>
    </w:p>
    <w:p w:rsidR="007D5C27" w:rsidRDefault="007D5C27" w:rsidP="008E744F">
      <w:r>
        <w:t xml:space="preserve">Als u eenmaal aangemeld bent bij </w:t>
      </w:r>
      <w:proofErr w:type="spellStart"/>
      <w:r>
        <w:t>Soci</w:t>
      </w:r>
      <w:r w:rsidR="00C50FDB">
        <w:t>al</w:t>
      </w:r>
      <w:proofErr w:type="spellEnd"/>
      <w:r w:rsidR="00C50FDB">
        <w:t xml:space="preserve"> Schools, dan kunt u inloggen. Dit kan via de computer via bovenstaande link.</w:t>
      </w:r>
    </w:p>
    <w:p w:rsidR="003135D4" w:rsidRDefault="003135D4" w:rsidP="008E744F">
      <w:r>
        <w:rPr>
          <w:noProof/>
          <w:lang w:eastAsia="nl-NL"/>
        </w:rPr>
        <w:drawing>
          <wp:inline distT="0" distB="0" distL="0" distR="0" wp14:anchorId="27F7F7C3" wp14:editId="6EE8B699">
            <wp:extent cx="5760720" cy="3141980"/>
            <wp:effectExtent l="0" t="0" r="0" b="1270"/>
            <wp:docPr id="5" name="Afbeelding 5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5C952E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C27" w:rsidRDefault="007D5C27" w:rsidP="007D5C27">
      <w:r>
        <w:t>Hier kunt u uw gebruik</w:t>
      </w:r>
      <w:r w:rsidR="00B322E3">
        <w:t>ersnaam en wachtwoord invullen.</w:t>
      </w:r>
    </w:p>
    <w:p w:rsidR="007D5C27" w:rsidRDefault="007D5C27" w:rsidP="007D5C27">
      <w:r>
        <w:t xml:space="preserve">Uiteraard kunt u ook de </w:t>
      </w:r>
      <w:proofErr w:type="spellStart"/>
      <w:r>
        <w:t>Social</w:t>
      </w:r>
      <w:proofErr w:type="spellEnd"/>
      <w:r>
        <w:t xml:space="preserve"> Schools app downloaden</w:t>
      </w:r>
      <w:r w:rsidR="00C50FDB">
        <w:t xml:space="preserve"> voor op uw mobiel</w:t>
      </w:r>
      <w:r>
        <w:t>:</w:t>
      </w:r>
    </w:p>
    <w:p w:rsidR="007D5C27" w:rsidRDefault="007D5C27" w:rsidP="007D5C27">
      <w:r>
        <w:rPr>
          <w:noProof/>
          <w:lang w:eastAsia="nl-NL"/>
        </w:rPr>
        <w:drawing>
          <wp:inline distT="0" distB="0" distL="0" distR="0">
            <wp:extent cx="2749550" cy="2753226"/>
            <wp:effectExtent l="0" t="0" r="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11" cy="275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C27" w:rsidRDefault="007D5C27" w:rsidP="00885754">
      <w:pPr>
        <w:pStyle w:val="Kop1"/>
      </w:pPr>
      <w:r>
        <w:br w:type="page"/>
      </w:r>
      <w:bookmarkStart w:id="3" w:name="_Toc497916823"/>
      <w:r w:rsidR="00885754">
        <w:lastRenderedPageBreak/>
        <w:t>Wat kunt u doen binnen ons communicatieplatform?</w:t>
      </w:r>
      <w:bookmarkEnd w:id="3"/>
    </w:p>
    <w:p w:rsidR="00885754" w:rsidRPr="00456229" w:rsidRDefault="00885754" w:rsidP="007D5C27">
      <w:pPr>
        <w:rPr>
          <w:sz w:val="2"/>
        </w:rPr>
      </w:pPr>
    </w:p>
    <w:p w:rsidR="00885754" w:rsidRDefault="00FF68BA" w:rsidP="00FF68BA">
      <w:pPr>
        <w:pStyle w:val="Kop2"/>
      </w:pPr>
      <w:bookmarkStart w:id="4" w:name="_Toc497916824"/>
      <w:r>
        <w:t>Startpagina</w:t>
      </w:r>
      <w:bookmarkEnd w:id="4"/>
    </w:p>
    <w:p w:rsidR="004D174C" w:rsidRDefault="00FF68BA" w:rsidP="00FF68BA">
      <w:pPr>
        <w:pStyle w:val="Geenafstand"/>
      </w:pPr>
      <w:r>
        <w:t>Aan de linkerkant kunt u een foto van uw zelf toevoegen.</w:t>
      </w:r>
    </w:p>
    <w:p w:rsidR="004D174C" w:rsidRDefault="004D174C" w:rsidP="00FF68BA">
      <w:pPr>
        <w:pStyle w:val="Geenafstand"/>
      </w:pPr>
    </w:p>
    <w:p w:rsidR="00FF68BA" w:rsidRDefault="00FF68BA" w:rsidP="00FF68BA">
      <w:pPr>
        <w:pStyle w:val="Geenafstand"/>
      </w:pPr>
      <w:r>
        <w:t>Da</w:t>
      </w:r>
      <w:r w:rsidR="004B72CD">
        <w:t>aronder staan</w:t>
      </w:r>
      <w:r>
        <w:t xml:space="preserve"> de kopjes:</w:t>
      </w:r>
    </w:p>
    <w:p w:rsidR="00FF68BA" w:rsidRDefault="00FF68BA" w:rsidP="00FF68BA">
      <w:pPr>
        <w:pStyle w:val="Geenafstand"/>
      </w:pPr>
      <w:r>
        <w:t>-Nieuws</w:t>
      </w:r>
    </w:p>
    <w:p w:rsidR="00FF68BA" w:rsidRDefault="00FF68BA" w:rsidP="00FF68BA">
      <w:pPr>
        <w:pStyle w:val="Geenafstand"/>
      </w:pPr>
      <w:r>
        <w:t>-Profiel</w:t>
      </w:r>
    </w:p>
    <w:p w:rsidR="00FF68BA" w:rsidRDefault="00FF68BA" w:rsidP="00FF68BA">
      <w:pPr>
        <w:pStyle w:val="Geenafstand"/>
      </w:pPr>
      <w:r>
        <w:t>-Mijn agenda</w:t>
      </w:r>
    </w:p>
    <w:p w:rsidR="00885754" w:rsidRDefault="00FF68BA" w:rsidP="004B72CD">
      <w:pPr>
        <w:pStyle w:val="Geenafstand"/>
      </w:pPr>
      <w:r>
        <w:t>-Naam van uw kind(eren)</w:t>
      </w:r>
      <w:r w:rsidR="004B72CD">
        <w:br/>
      </w:r>
    </w:p>
    <w:p w:rsidR="00FF68BA" w:rsidRDefault="00FF68BA" w:rsidP="00FF68BA">
      <w:pPr>
        <w:pStyle w:val="Geenafstand"/>
      </w:pPr>
      <w:r>
        <w:t>Daaronder kunt u de groepen vinden waar u lid van bent:</w:t>
      </w:r>
    </w:p>
    <w:p w:rsidR="00FF68BA" w:rsidRDefault="00FF68BA" w:rsidP="00FF68BA">
      <w:pPr>
        <w:pStyle w:val="Geenafstand"/>
      </w:pPr>
      <w:r>
        <w:t xml:space="preserve">-De </w:t>
      </w:r>
      <w:r w:rsidR="00C50FDB">
        <w:t>Boogerd</w:t>
      </w:r>
    </w:p>
    <w:p w:rsidR="00885754" w:rsidRDefault="00FF68BA" w:rsidP="00FF68BA">
      <w:pPr>
        <w:pStyle w:val="Geenafstand"/>
      </w:pPr>
      <w:r>
        <w:t>-De groep van uw kind(eren)</w:t>
      </w:r>
    </w:p>
    <w:p w:rsidR="00F331E9" w:rsidRDefault="00F331E9" w:rsidP="00FF68BA">
      <w:pPr>
        <w:pStyle w:val="Geenafstand"/>
      </w:pPr>
    </w:p>
    <w:p w:rsidR="004D174C" w:rsidRDefault="004D174C" w:rsidP="00FF68BA">
      <w:pPr>
        <w:pStyle w:val="Geenafstand"/>
      </w:pPr>
      <w:r>
        <w:t>Dit blijft altijd staan.</w:t>
      </w:r>
    </w:p>
    <w:p w:rsidR="004D174C" w:rsidRDefault="004D174C" w:rsidP="00FF68BA">
      <w:pPr>
        <w:pStyle w:val="Geenafstand"/>
      </w:pPr>
    </w:p>
    <w:p w:rsidR="002C2E0F" w:rsidRDefault="002C2E0F" w:rsidP="00FF68BA">
      <w:pPr>
        <w:pStyle w:val="Geenafstand"/>
      </w:pPr>
    </w:p>
    <w:p w:rsidR="004D174C" w:rsidRDefault="004D174C" w:rsidP="00FF68BA">
      <w:pPr>
        <w:pStyle w:val="Geenafstand"/>
      </w:pPr>
      <w:r>
        <w:t>Wat varieert:</w:t>
      </w:r>
    </w:p>
    <w:p w:rsidR="004B72CD" w:rsidRDefault="004B72CD" w:rsidP="00FF68BA">
      <w:pPr>
        <w:pStyle w:val="Geenafstand"/>
      </w:pPr>
      <w:r>
        <w:t xml:space="preserve">Aan de rechterkant ziet u </w:t>
      </w:r>
      <w:r w:rsidR="004D174C">
        <w:t xml:space="preserve">als eerst </w:t>
      </w:r>
      <w:r>
        <w:t>het nieuws van de groepen waar u lid van bent.</w:t>
      </w:r>
      <w:r w:rsidR="004D174C">
        <w:t xml:space="preserve"> Als u op één van de andere kopjes kl</w:t>
      </w:r>
      <w:r w:rsidR="00A8104D">
        <w:t>ikt dan ziet u dat aan de rechter</w:t>
      </w:r>
      <w:r w:rsidR="004D174C">
        <w:t>kant tevoorschijn komen.</w:t>
      </w:r>
    </w:p>
    <w:p w:rsidR="004B72CD" w:rsidRDefault="004B72CD" w:rsidP="00FF68BA">
      <w:pPr>
        <w:pStyle w:val="Geenafstand"/>
      </w:pPr>
    </w:p>
    <w:p w:rsidR="004B72CD" w:rsidRDefault="004B72C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F331E9" w:rsidRDefault="00F331E9" w:rsidP="004B72CD">
      <w:pPr>
        <w:pStyle w:val="Kop2"/>
      </w:pPr>
      <w:bookmarkStart w:id="5" w:name="_Toc497916825"/>
      <w:r>
        <w:lastRenderedPageBreak/>
        <w:t>Nieuws</w:t>
      </w:r>
      <w:bookmarkEnd w:id="5"/>
    </w:p>
    <w:p w:rsidR="00F331E9" w:rsidRDefault="004B72CD" w:rsidP="00F331E9">
      <w:r>
        <w:t xml:space="preserve">Op deze pagina kunt u alle informatie vinden van de groep de </w:t>
      </w:r>
      <w:r w:rsidR="00C50FDB">
        <w:t xml:space="preserve">Boogerd </w:t>
      </w:r>
      <w:r>
        <w:t xml:space="preserve">+ de groep(en) van uw kind(eren). </w:t>
      </w:r>
    </w:p>
    <w:p w:rsidR="00B8178B" w:rsidRDefault="00B8178B">
      <w:r>
        <w:t xml:space="preserve">Dit kan een informatief of gezellig berichtje zijn. </w:t>
      </w:r>
    </w:p>
    <w:p w:rsidR="00C50FDB" w:rsidRDefault="00C50FDB"/>
    <w:p w:rsidR="00B8178B" w:rsidRDefault="00B8178B" w:rsidP="00B8178B">
      <w:pPr>
        <w:pStyle w:val="Kop2"/>
      </w:pPr>
      <w:bookmarkStart w:id="6" w:name="_Toc497916826"/>
      <w:r>
        <w:t>Profiel</w:t>
      </w:r>
      <w:bookmarkEnd w:id="6"/>
    </w:p>
    <w:p w:rsidR="00751484" w:rsidRDefault="00B8178B" w:rsidP="00B8178B">
      <w:pPr>
        <w:pStyle w:val="Geenafstand"/>
      </w:pPr>
      <w:r>
        <w:t xml:space="preserve">Hier kunt u </w:t>
      </w:r>
      <w:r w:rsidR="00751484">
        <w:t>uw algemene informatie en profielinformatie invullen/wijzigen</w:t>
      </w:r>
      <w:r>
        <w:t xml:space="preserve"> </w:t>
      </w:r>
      <w:r w:rsidR="00751484">
        <w:t>.</w:t>
      </w:r>
    </w:p>
    <w:p w:rsidR="003135D4" w:rsidRDefault="003135D4" w:rsidP="00B8178B">
      <w:pPr>
        <w:pStyle w:val="Geenafstand"/>
      </w:pPr>
    </w:p>
    <w:p w:rsidR="003135D4" w:rsidRDefault="003135D4" w:rsidP="00B8178B">
      <w:pPr>
        <w:pStyle w:val="Geenafstand"/>
      </w:pPr>
      <w:r>
        <w:rPr>
          <w:noProof/>
          <w:lang w:eastAsia="nl-NL"/>
        </w:rPr>
        <w:drawing>
          <wp:inline distT="0" distB="0" distL="0" distR="0">
            <wp:extent cx="5760720" cy="3141980"/>
            <wp:effectExtent l="0" t="0" r="0" b="127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5CC5E0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5D4" w:rsidRDefault="003135D4" w:rsidP="00B8178B">
      <w:pPr>
        <w:pStyle w:val="Geenafstand"/>
      </w:pPr>
    </w:p>
    <w:p w:rsidR="00751484" w:rsidRDefault="00751484" w:rsidP="00B8178B">
      <w:pPr>
        <w:pStyle w:val="Geenafstand"/>
      </w:pPr>
    </w:p>
    <w:p w:rsidR="00751484" w:rsidRDefault="00751484" w:rsidP="00F21201">
      <w:pPr>
        <w:pStyle w:val="Kop2"/>
      </w:pPr>
      <w:bookmarkStart w:id="7" w:name="_Toc497916827"/>
      <w:r>
        <w:t>Mijn agenda</w:t>
      </w:r>
      <w:bookmarkEnd w:id="7"/>
    </w:p>
    <w:p w:rsidR="004C4072" w:rsidRDefault="00B75F52" w:rsidP="00B8178B">
      <w:pPr>
        <w:pStyle w:val="Geenafstand"/>
      </w:pPr>
      <w:r>
        <w:t>Hier kunt u alle</w:t>
      </w:r>
      <w:r w:rsidR="00C45847">
        <w:t xml:space="preserve"> agendapunten vinden. Alles wat er </w:t>
      </w:r>
      <w:r w:rsidR="004C4072">
        <w:t>gebeurd gedurende het schooljaar,</w:t>
      </w:r>
      <w:r w:rsidR="00C45847">
        <w:t xml:space="preserve"> zetten wij hierin. </w:t>
      </w:r>
      <w:r w:rsidR="004C4072">
        <w:t>Voorbeelden zijn</w:t>
      </w:r>
      <w:r w:rsidR="00C45847">
        <w:t xml:space="preserve"> v</w:t>
      </w:r>
      <w:r w:rsidR="004C4072">
        <w:t xml:space="preserve">rije dagen, </w:t>
      </w:r>
      <w:r w:rsidR="00C45847">
        <w:t>de vieringen tot groepsuitjes.</w:t>
      </w:r>
    </w:p>
    <w:p w:rsidR="00B75F52" w:rsidRDefault="00B75F52" w:rsidP="00B8178B">
      <w:pPr>
        <w:pStyle w:val="Geenafstand"/>
      </w:pPr>
    </w:p>
    <w:p w:rsidR="002363EE" w:rsidRDefault="004C4072" w:rsidP="00B8178B">
      <w:pPr>
        <w:pStyle w:val="Geenafstand"/>
      </w:pPr>
      <w:r>
        <w:t>Deze agenda kunt u ook opslaan in uw eigen agenda.</w:t>
      </w:r>
    </w:p>
    <w:p w:rsidR="003135D4" w:rsidRDefault="003135D4" w:rsidP="00B8178B">
      <w:pPr>
        <w:pStyle w:val="Geenafstand"/>
      </w:pPr>
    </w:p>
    <w:p w:rsidR="003135D4" w:rsidRDefault="003135D4" w:rsidP="00B8178B">
      <w:pPr>
        <w:pStyle w:val="Geenafstand"/>
      </w:pPr>
      <w:r>
        <w:t>De agenda is nu nog niet actief. In de loop van het schooljaar zullen wij kijken of deze ook in gebruik gaat worden genomen. Wij houden u hiervan op de hoogte.</w:t>
      </w:r>
    </w:p>
    <w:p w:rsidR="003135D4" w:rsidRDefault="003135D4" w:rsidP="00B8178B">
      <w:pPr>
        <w:pStyle w:val="Geenafstand"/>
      </w:pPr>
    </w:p>
    <w:p w:rsidR="003135D4" w:rsidRDefault="003135D4" w:rsidP="00B8178B">
      <w:pPr>
        <w:pStyle w:val="Geenafstand"/>
      </w:pPr>
    </w:p>
    <w:p w:rsidR="003135D4" w:rsidRDefault="003135D4" w:rsidP="002363EE">
      <w:pPr>
        <w:pStyle w:val="Geenafstand"/>
      </w:pPr>
    </w:p>
    <w:p w:rsidR="003135D4" w:rsidRDefault="003135D4" w:rsidP="002363EE">
      <w:pPr>
        <w:pStyle w:val="Geenafstand"/>
      </w:pPr>
    </w:p>
    <w:p w:rsidR="003135D4" w:rsidRDefault="003135D4" w:rsidP="002363EE">
      <w:pPr>
        <w:pStyle w:val="Geenafstand"/>
      </w:pPr>
    </w:p>
    <w:p w:rsidR="003135D4" w:rsidRDefault="003135D4" w:rsidP="002363EE">
      <w:pPr>
        <w:pStyle w:val="Geenafstand"/>
      </w:pPr>
    </w:p>
    <w:p w:rsidR="003135D4" w:rsidRDefault="003135D4" w:rsidP="002363EE">
      <w:pPr>
        <w:pStyle w:val="Geenafstand"/>
      </w:pPr>
    </w:p>
    <w:p w:rsidR="00911808" w:rsidRDefault="00911808" w:rsidP="002363EE">
      <w:pPr>
        <w:pStyle w:val="Geenafstand"/>
      </w:pPr>
    </w:p>
    <w:p w:rsidR="00911808" w:rsidRDefault="00911808" w:rsidP="002363EE">
      <w:pPr>
        <w:pStyle w:val="Geenafstand"/>
      </w:pPr>
    </w:p>
    <w:p w:rsidR="00911808" w:rsidRDefault="00911808" w:rsidP="002363EE">
      <w:pPr>
        <w:pStyle w:val="Geenafstand"/>
      </w:pPr>
    </w:p>
    <w:p w:rsidR="00911808" w:rsidRDefault="00911808" w:rsidP="002363EE">
      <w:pPr>
        <w:pStyle w:val="Geenafstand"/>
      </w:pPr>
    </w:p>
    <w:p w:rsidR="00911808" w:rsidRDefault="00911808" w:rsidP="002363EE">
      <w:pPr>
        <w:pStyle w:val="Geenafstand"/>
      </w:pPr>
    </w:p>
    <w:p w:rsidR="00751484" w:rsidRDefault="00751484" w:rsidP="002363EE">
      <w:pPr>
        <w:pStyle w:val="Geenafstand"/>
      </w:pPr>
      <w:bookmarkStart w:id="8" w:name="_Toc497916828"/>
      <w:r w:rsidRPr="002363EE">
        <w:rPr>
          <w:rStyle w:val="Kop2Char"/>
        </w:rPr>
        <w:lastRenderedPageBreak/>
        <w:t>Naam van uw kind(eren)</w:t>
      </w:r>
      <w:bookmarkEnd w:id="8"/>
      <w:r>
        <w:br/>
      </w:r>
      <w:r w:rsidR="002363EE">
        <w:t>Hier kunt u zien welke kinderen onder uw account staan.</w:t>
      </w:r>
    </w:p>
    <w:p w:rsidR="003135D4" w:rsidRDefault="003135D4" w:rsidP="002363EE">
      <w:pPr>
        <w:pStyle w:val="Geenafstand"/>
      </w:pPr>
      <w:r>
        <w:t>Daaronder kunt u de groepen vinden waar u lid van bent:</w:t>
      </w:r>
    </w:p>
    <w:p w:rsidR="002D3904" w:rsidRDefault="002D3904" w:rsidP="002363EE">
      <w:pPr>
        <w:pStyle w:val="Geenafstand"/>
      </w:pPr>
    </w:p>
    <w:p w:rsidR="00911808" w:rsidRDefault="00911808" w:rsidP="002363EE">
      <w:pPr>
        <w:pStyle w:val="Geenafstand"/>
      </w:pPr>
      <w:r>
        <w:rPr>
          <w:noProof/>
          <w:lang w:eastAsia="nl-NL"/>
        </w:rPr>
        <w:drawing>
          <wp:inline distT="0" distB="0" distL="0" distR="0">
            <wp:extent cx="5760720" cy="3141980"/>
            <wp:effectExtent l="0" t="0" r="0" b="127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5C4E9F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3EE" w:rsidRDefault="002363EE" w:rsidP="002363EE"/>
    <w:p w:rsidR="00911808" w:rsidRDefault="00911808" w:rsidP="00911808">
      <w:r>
        <w:t>-De Boogerd</w:t>
      </w:r>
    </w:p>
    <w:p w:rsidR="00911808" w:rsidRDefault="00911808" w:rsidP="00911808">
      <w:r>
        <w:t>-De groep van uw kind(eren)</w:t>
      </w:r>
    </w:p>
    <w:p w:rsidR="00911808" w:rsidRDefault="00DF6230" w:rsidP="00911808">
      <w:r>
        <w:t>Hier volgt u alle informatie omtrent de school en de groep van uw kind(eren).</w:t>
      </w:r>
    </w:p>
    <w:p w:rsidR="00DF6230" w:rsidRPr="00DF6230" w:rsidRDefault="00DF6230" w:rsidP="00911808">
      <w:r>
        <w:t xml:space="preserve">U kunt kijken welke berichten er geplaatst zijn op het prikbord, welke foto’s/bestanden er toegevoegd zijn, welke evenementen aangemaakt zijn </w:t>
      </w:r>
      <w:r w:rsidR="00911808">
        <w:t>(deze volgen later in het schooljaar)</w:t>
      </w:r>
      <w:r>
        <w:t>en wie er lid is van de groep.</w:t>
      </w:r>
    </w:p>
    <w:p w:rsidR="00E906CC" w:rsidRPr="00E906CC" w:rsidRDefault="00E906CC" w:rsidP="00E906CC">
      <w:pPr>
        <w:rPr>
          <w:rStyle w:val="Kop2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:rsidR="004C4072" w:rsidRPr="004C4072" w:rsidRDefault="004C4072" w:rsidP="004C4072">
      <w:pPr>
        <w:pStyle w:val="Geenafstand"/>
        <w:rPr>
          <w:rStyle w:val="Kop2Char"/>
          <w:rFonts w:asciiTheme="minorHAnsi" w:eastAsiaTheme="minorHAnsi" w:hAnsiTheme="minorHAnsi" w:cstheme="minorBidi"/>
          <w:color w:val="auto"/>
          <w:sz w:val="22"/>
          <w:szCs w:val="22"/>
        </w:rPr>
      </w:pPr>
      <w:r w:rsidRPr="004C4072">
        <w:rPr>
          <w:rStyle w:val="Kop2Char"/>
          <w:rFonts w:asciiTheme="minorHAnsi" w:eastAsiaTheme="minorHAnsi" w:hAnsiTheme="minorHAnsi" w:cstheme="minorBidi"/>
          <w:color w:val="auto"/>
          <w:sz w:val="22"/>
          <w:szCs w:val="22"/>
        </w:rPr>
        <w:br w:type="page"/>
      </w:r>
    </w:p>
    <w:p w:rsidR="00C264B8" w:rsidRDefault="00C264B8" w:rsidP="00FF68BA">
      <w:pPr>
        <w:pStyle w:val="Geenafstand"/>
      </w:pPr>
      <w:bookmarkStart w:id="9" w:name="_Toc497916829"/>
      <w:r w:rsidRPr="00C264B8">
        <w:rPr>
          <w:rStyle w:val="Kop2Char"/>
        </w:rPr>
        <w:lastRenderedPageBreak/>
        <w:t xml:space="preserve">Support van </w:t>
      </w:r>
      <w:proofErr w:type="spellStart"/>
      <w:r w:rsidRPr="00C264B8">
        <w:rPr>
          <w:rStyle w:val="Kop2Char"/>
        </w:rPr>
        <w:t>Social</w:t>
      </w:r>
      <w:proofErr w:type="spellEnd"/>
      <w:r w:rsidRPr="00C264B8">
        <w:rPr>
          <w:rStyle w:val="Kop2Char"/>
        </w:rPr>
        <w:t xml:space="preserve"> Schools</w:t>
      </w:r>
      <w:bookmarkEnd w:id="9"/>
    </w:p>
    <w:p w:rsidR="00C264B8" w:rsidRDefault="00C264B8" w:rsidP="00FF68BA">
      <w:pPr>
        <w:pStyle w:val="Geenafstand"/>
      </w:pPr>
      <w:r>
        <w:t>Op deze website kunt u antwoorden vinden op de meest gestelde vragen:</w:t>
      </w:r>
    </w:p>
    <w:p w:rsidR="00F77556" w:rsidRDefault="005D570E" w:rsidP="00FF68BA">
      <w:pPr>
        <w:pStyle w:val="Geenafstand"/>
      </w:pPr>
      <w:hyperlink r:id="rId18" w:history="1">
        <w:r w:rsidR="00BA6B27" w:rsidRPr="00B20003">
          <w:rPr>
            <w:rStyle w:val="Hyperlink"/>
          </w:rPr>
          <w:t>https://socialschools.zendesk.com/hc/nl/categories/200675371-Ouders-</w:t>
        </w:r>
      </w:hyperlink>
    </w:p>
    <w:p w:rsidR="00BA6B27" w:rsidRDefault="00BA6B27" w:rsidP="00FF68BA">
      <w:pPr>
        <w:pStyle w:val="Geenafstand"/>
      </w:pPr>
    </w:p>
    <w:p w:rsidR="00534685" w:rsidRDefault="00E906CC" w:rsidP="00FF68BA">
      <w:pPr>
        <w:pStyle w:val="Geenafstand"/>
      </w:pPr>
      <w:r>
        <w:t>Mocht u toch nog vragen hebben, kunt u altijd terecht bij de leerkracht van uw kind(eren).</w:t>
      </w:r>
    </w:p>
    <w:p w:rsidR="00E906CC" w:rsidRDefault="00E906CC" w:rsidP="00FF68BA">
      <w:pPr>
        <w:pStyle w:val="Geenafstand"/>
      </w:pPr>
    </w:p>
    <w:p w:rsidR="00E906CC" w:rsidRPr="00885754" w:rsidRDefault="00E906CC" w:rsidP="00FF68BA">
      <w:pPr>
        <w:pStyle w:val="Geenafstand"/>
      </w:pPr>
    </w:p>
    <w:sectPr w:rsidR="00E906CC" w:rsidRPr="00885754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5D4" w:rsidRDefault="003135D4" w:rsidP="008E744F">
      <w:pPr>
        <w:spacing w:after="0" w:line="240" w:lineRule="auto"/>
      </w:pPr>
      <w:r>
        <w:separator/>
      </w:r>
    </w:p>
  </w:endnote>
  <w:endnote w:type="continuationSeparator" w:id="0">
    <w:p w:rsidR="003135D4" w:rsidRDefault="003135D4" w:rsidP="008E7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41214360"/>
      <w:docPartObj>
        <w:docPartGallery w:val="Page Numbers (Bottom of Page)"/>
        <w:docPartUnique/>
      </w:docPartObj>
    </w:sdtPr>
    <w:sdtEndPr/>
    <w:sdtContent>
      <w:p w:rsidR="003135D4" w:rsidRDefault="003135D4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570E">
          <w:rPr>
            <w:noProof/>
          </w:rPr>
          <w:t>4</w:t>
        </w:r>
        <w:r>
          <w:fldChar w:fldCharType="end"/>
        </w:r>
      </w:p>
    </w:sdtContent>
  </w:sdt>
  <w:p w:rsidR="003135D4" w:rsidRDefault="003135D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5D4" w:rsidRDefault="003135D4" w:rsidP="008E744F">
      <w:pPr>
        <w:spacing w:after="0" w:line="240" w:lineRule="auto"/>
      </w:pPr>
      <w:r>
        <w:separator/>
      </w:r>
    </w:p>
  </w:footnote>
  <w:footnote w:type="continuationSeparator" w:id="0">
    <w:p w:rsidR="003135D4" w:rsidRDefault="003135D4" w:rsidP="008E74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F4B5E"/>
    <w:multiLevelType w:val="hybridMultilevel"/>
    <w:tmpl w:val="9F3EA71E"/>
    <w:lvl w:ilvl="0" w:tplc="4784122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B3A"/>
    <w:rsid w:val="0000524E"/>
    <w:rsid w:val="000314E4"/>
    <w:rsid w:val="00043B3A"/>
    <w:rsid w:val="00073FFA"/>
    <w:rsid w:val="0011298D"/>
    <w:rsid w:val="002363EE"/>
    <w:rsid w:val="002C2E0F"/>
    <w:rsid w:val="002D3904"/>
    <w:rsid w:val="003135D4"/>
    <w:rsid w:val="00436395"/>
    <w:rsid w:val="00456229"/>
    <w:rsid w:val="004B17A0"/>
    <w:rsid w:val="004B72CD"/>
    <w:rsid w:val="004C4072"/>
    <w:rsid w:val="004D174C"/>
    <w:rsid w:val="00534685"/>
    <w:rsid w:val="005D570E"/>
    <w:rsid w:val="0061108F"/>
    <w:rsid w:val="00751484"/>
    <w:rsid w:val="007D5C27"/>
    <w:rsid w:val="00885754"/>
    <w:rsid w:val="008904D4"/>
    <w:rsid w:val="008E744F"/>
    <w:rsid w:val="00911808"/>
    <w:rsid w:val="009246EC"/>
    <w:rsid w:val="009E3C57"/>
    <w:rsid w:val="00A47DC2"/>
    <w:rsid w:val="00A8104D"/>
    <w:rsid w:val="00B322E3"/>
    <w:rsid w:val="00B75F52"/>
    <w:rsid w:val="00B8178B"/>
    <w:rsid w:val="00BA6B27"/>
    <w:rsid w:val="00C165C9"/>
    <w:rsid w:val="00C264B8"/>
    <w:rsid w:val="00C45847"/>
    <w:rsid w:val="00C50FDB"/>
    <w:rsid w:val="00C93813"/>
    <w:rsid w:val="00D82443"/>
    <w:rsid w:val="00DF6230"/>
    <w:rsid w:val="00E906CC"/>
    <w:rsid w:val="00F01A8F"/>
    <w:rsid w:val="00F0482B"/>
    <w:rsid w:val="00F21201"/>
    <w:rsid w:val="00F331E9"/>
    <w:rsid w:val="00F77556"/>
    <w:rsid w:val="00F902F2"/>
    <w:rsid w:val="00FF6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1CB269-C81A-4D3F-8EDF-A47AD5E2A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E74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F68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4B72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D82443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8E74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8E744F"/>
    <w:pPr>
      <w:outlineLvl w:val="9"/>
    </w:pPr>
    <w:rPr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8E744F"/>
    <w:pPr>
      <w:spacing w:after="100"/>
    </w:pPr>
  </w:style>
  <w:style w:type="character" w:styleId="Hyperlink">
    <w:name w:val="Hyperlink"/>
    <w:basedOn w:val="Standaardalinea-lettertype"/>
    <w:uiPriority w:val="99"/>
    <w:unhideWhenUsed/>
    <w:rsid w:val="008E744F"/>
    <w:rPr>
      <w:color w:val="0563C1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8E7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E744F"/>
  </w:style>
  <w:style w:type="paragraph" w:styleId="Voettekst">
    <w:name w:val="footer"/>
    <w:basedOn w:val="Standaard"/>
    <w:link w:val="VoettekstChar"/>
    <w:uiPriority w:val="99"/>
    <w:unhideWhenUsed/>
    <w:rsid w:val="008E7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E744F"/>
  </w:style>
  <w:style w:type="character" w:customStyle="1" w:styleId="Mention">
    <w:name w:val="Mention"/>
    <w:basedOn w:val="Standaardalinea-lettertype"/>
    <w:uiPriority w:val="99"/>
    <w:semiHidden/>
    <w:unhideWhenUsed/>
    <w:rsid w:val="008E744F"/>
    <w:rPr>
      <w:color w:val="2B579A"/>
      <w:shd w:val="clear" w:color="auto" w:fill="E6E6E6"/>
    </w:rPr>
  </w:style>
  <w:style w:type="character" w:customStyle="1" w:styleId="Kop2Char">
    <w:name w:val="Kop 2 Char"/>
    <w:basedOn w:val="Standaardalinea-lettertype"/>
    <w:link w:val="Kop2"/>
    <w:uiPriority w:val="9"/>
    <w:rsid w:val="00FF68B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4B72C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Inhopg2">
    <w:name w:val="toc 2"/>
    <w:basedOn w:val="Standaard"/>
    <w:next w:val="Standaard"/>
    <w:autoRedefine/>
    <w:uiPriority w:val="39"/>
    <w:unhideWhenUsed/>
    <w:rsid w:val="004D174C"/>
    <w:pPr>
      <w:spacing w:after="100"/>
      <w:ind w:left="22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C50FDB"/>
    <w:rPr>
      <w:color w:val="954F72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911808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D57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D57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cialschools.zendesk.com/hc/nl" TargetMode="External"/><Relationship Id="rId13" Type="http://schemas.openxmlformats.org/officeDocument/2006/relationships/hyperlink" Target="https://app.socialschools.nl/accounts/login/" TargetMode="External"/><Relationship Id="rId18" Type="http://schemas.openxmlformats.org/officeDocument/2006/relationships/hyperlink" Target="https://socialschools.zendesk.com/hc/nl/categories/200675371-Ouders-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k-deboogerd.socialschools.nl/accounts/login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k-deboogerd.socialschools.nl/register/invite/fbgeer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rk-deboogerd.socialschools.nl/accounts/login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2251A-242C-4C7E-9E77-30D033723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73C46903</Template>
  <TotalTime>2</TotalTime>
  <Pages>7</Pages>
  <Words>683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biancavandenbosch</dc:creator>
  <cp:keywords/>
  <dc:description/>
  <cp:lastModifiedBy>Samantha van der Heijden-Scholman</cp:lastModifiedBy>
  <cp:revision>3</cp:revision>
  <cp:lastPrinted>2017-11-08T14:30:00Z</cp:lastPrinted>
  <dcterms:created xsi:type="dcterms:W3CDTF">2017-11-08T14:27:00Z</dcterms:created>
  <dcterms:modified xsi:type="dcterms:W3CDTF">2017-11-08T14:30:00Z</dcterms:modified>
</cp:coreProperties>
</file>